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D7328C">
        <w:trPr>
          <w:jc w:val="center"/>
        </w:trPr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1FFD58F7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3B7411" w14:paraId="771C52C7" w14:textId="77777777" w:rsidTr="00D7328C">
        <w:trPr>
          <w:jc w:val="center"/>
        </w:trPr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15689E61" w:rsidR="003B7411" w:rsidRDefault="008A0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A09FC">
              <w:rPr>
                <w:rFonts w:eastAsia="Times New Roman" w:cs="Arial"/>
                <w:color w:val="000000"/>
                <w:sz w:val="22"/>
                <w:szCs w:val="22"/>
              </w:rPr>
              <w:t>-</w:t>
            </w:r>
            <w:r w:rsidRPr="008A09FC">
              <w:rPr>
                <w:sz w:val="22"/>
                <w:szCs w:val="22"/>
              </w:rPr>
              <w:t>7,43 gg</w:t>
            </w:r>
          </w:p>
        </w:tc>
      </w:tr>
      <w:tr w:rsidR="003B7411" w14:paraId="39C23909" w14:textId="77777777" w:rsidTr="00D7328C">
        <w:trPr>
          <w:jc w:val="center"/>
        </w:trPr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D7328C">
        <w:trPr>
          <w:jc w:val="center"/>
        </w:trPr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2F07C0B8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B7411" w14:paraId="361FF44F" w14:textId="77777777" w:rsidTr="00D7328C">
        <w:trPr>
          <w:jc w:val="center"/>
        </w:trPr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D7328C">
        <w:trPr>
          <w:jc w:val="center"/>
        </w:trPr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I°</w:t>
            </w:r>
          </w:p>
        </w:tc>
        <w:tc>
          <w:tcPr>
            <w:tcW w:w="1418" w:type="dxa"/>
          </w:tcPr>
          <w:p w14:paraId="0DA587A9" w14:textId="4A4D4DC1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</w:t>
            </w:r>
            <w:r w:rsidR="00550BF4">
              <w:rPr>
                <w:sz w:val="22"/>
                <w:szCs w:val="22"/>
              </w:rPr>
              <w:t>3,00</w:t>
            </w:r>
            <w:r w:rsidRPr="00A82EFC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1B537E1E" w14:textId="77777777" w:rsidTr="00D7328C">
        <w:trPr>
          <w:jc w:val="center"/>
        </w:trPr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II°</w:t>
            </w:r>
          </w:p>
        </w:tc>
        <w:tc>
          <w:tcPr>
            <w:tcW w:w="1418" w:type="dxa"/>
          </w:tcPr>
          <w:p w14:paraId="510A8314" w14:textId="70B60089" w:rsidR="003B7411" w:rsidRDefault="003C2ADF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-10,74</w:t>
            </w:r>
            <w:r w:rsidR="00A82392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5FFB7181" w14:textId="77777777" w:rsidTr="00D7328C">
        <w:trPr>
          <w:jc w:val="center"/>
        </w:trPr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III°</w:t>
            </w:r>
          </w:p>
        </w:tc>
        <w:tc>
          <w:tcPr>
            <w:tcW w:w="1418" w:type="dxa"/>
          </w:tcPr>
          <w:p w14:paraId="71EB03BE" w14:textId="5CE5E358" w:rsidR="003B7411" w:rsidRDefault="007D2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-12,05 gg</w:t>
            </w:r>
          </w:p>
        </w:tc>
      </w:tr>
      <w:tr w:rsidR="003B7411" w14:paraId="4B70C294" w14:textId="77777777" w:rsidTr="00D7328C">
        <w:trPr>
          <w:jc w:val="center"/>
        </w:trPr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IV°</w:t>
            </w:r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DB40" w14:textId="77777777" w:rsidR="00692646" w:rsidRDefault="00692646" w:rsidP="00E065ED">
      <w:r>
        <w:separator/>
      </w:r>
    </w:p>
    <w:p w14:paraId="44D4100C" w14:textId="77777777" w:rsidR="00692646" w:rsidRDefault="00692646"/>
  </w:endnote>
  <w:endnote w:type="continuationSeparator" w:id="0">
    <w:p w14:paraId="2918B4A5" w14:textId="77777777" w:rsidR="00692646" w:rsidRDefault="00692646" w:rsidP="00E065ED">
      <w:r>
        <w:continuationSeparator/>
      </w:r>
    </w:p>
    <w:p w14:paraId="33D6EF3D" w14:textId="77777777" w:rsidR="00692646" w:rsidRDefault="00692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5E11D6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F944" w14:textId="77777777" w:rsidR="00692646" w:rsidRDefault="00692646" w:rsidP="00E065ED">
      <w:r>
        <w:separator/>
      </w:r>
    </w:p>
    <w:p w14:paraId="11AB9D24" w14:textId="77777777" w:rsidR="00692646" w:rsidRDefault="00692646"/>
  </w:footnote>
  <w:footnote w:type="continuationSeparator" w:id="0">
    <w:p w14:paraId="59057290" w14:textId="77777777" w:rsidR="00692646" w:rsidRDefault="00692646" w:rsidP="00E065ED">
      <w:r>
        <w:continuationSeparator/>
      </w:r>
    </w:p>
    <w:p w14:paraId="4108E557" w14:textId="77777777" w:rsidR="00692646" w:rsidRDefault="00692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1E6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2AD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65CB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50BF4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646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29FC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1262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6C5B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09FC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392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7328C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5597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272A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5</TotalTime>
  <Pages>1</Pages>
  <Words>140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9</cp:revision>
  <cp:lastPrinted>2024-04-17T14:04:00Z</cp:lastPrinted>
  <dcterms:created xsi:type="dcterms:W3CDTF">2025-04-10T13:10:00Z</dcterms:created>
  <dcterms:modified xsi:type="dcterms:W3CDTF">2025-11-18T15:26:00Z</dcterms:modified>
  <cp:category/>
</cp:coreProperties>
</file>